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BE0" w:rsidRDefault="00620237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8006674"/>
            <wp:effectExtent l="0" t="0" r="2540" b="0"/>
            <wp:docPr id="1" name="Picture 1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2B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237"/>
    <w:rsid w:val="00620237"/>
    <w:rsid w:val="00E2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10216C-B955-4C38-9FFA-2A5AE8C9B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AB750E0E-0E12-4E34-8170-0FBBED2D305C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266CA4F1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Rigby Vicky</dc:creator>
  <cp:keywords/>
  <dc:description/>
  <cp:lastModifiedBy>Rigby Vicky</cp:lastModifiedBy>
  <cp:revision>1</cp:revision>
  <dcterms:created xsi:type="dcterms:W3CDTF">2018-12-12T09:08:00Z</dcterms:created>
  <dcterms:modified xsi:type="dcterms:W3CDTF">2018-12-12T09:09:00Z</dcterms:modified>
</cp:coreProperties>
</file>