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8B5" w:rsidRDefault="00187D64">
      <w:r>
        <w:t xml:space="preserve">    </w:t>
      </w:r>
    </w:p>
    <w:p w:rsidR="00F118B5" w:rsidRDefault="00F118B5"/>
    <w:p w:rsidR="00F118B5" w:rsidRDefault="00F118B5"/>
    <w:p w:rsidR="00F118B5" w:rsidRDefault="00F118B5"/>
    <w:p w:rsidR="00F118B5" w:rsidRDefault="00187D64">
      <w:pPr>
        <w:tabs>
          <w:tab w:val="left" w:pos="1402"/>
        </w:tabs>
      </w:pPr>
      <w:r>
        <w:tab/>
      </w:r>
    </w:p>
    <w:p w:rsidR="00F118B5" w:rsidRDefault="00F118B5"/>
    <w:p w:rsidR="00F118B5" w:rsidRDefault="00F118B5"/>
    <w:p w:rsidR="00F118B5" w:rsidRDefault="00F118B5"/>
    <w:p w:rsidR="00F118B5" w:rsidRDefault="00F118B5"/>
    <w:p w:rsidR="00F118B5" w:rsidRDefault="00F118B5"/>
    <w:p w:rsidR="00F118B5" w:rsidRDefault="00F118B5"/>
    <w:p w:rsidR="00F118B5" w:rsidRDefault="00F118B5"/>
    <w:p w:rsidR="00F118B5" w:rsidRDefault="00F118B5"/>
    <w:p w:rsidR="00F118B5" w:rsidRDefault="00187D6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A1C401" wp14:editId="57E90778">
                <wp:simplePos x="0" y="0"/>
                <wp:positionH relativeFrom="column">
                  <wp:posOffset>304165</wp:posOffset>
                </wp:positionH>
                <wp:positionV relativeFrom="paragraph">
                  <wp:posOffset>144145</wp:posOffset>
                </wp:positionV>
                <wp:extent cx="5781675" cy="422910"/>
                <wp:effectExtent l="0" t="0" r="0" b="0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167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D16CA1" w:rsidRPr="00B554F9" w:rsidRDefault="00B554F9">
                            <w:pPr>
                              <w:pStyle w:val="BasicParagraph"/>
                              <w:rPr>
                                <w:rFonts w:ascii="Arial" w:hAnsi="Arial" w:cs="Arial"/>
                                <w:color w:val="3C3C3B"/>
                                <w:spacing w:val="-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75756"/>
                                <w:spacing w:val="-25"/>
                                <w:sz w:val="50"/>
                                <w:szCs w:val="50"/>
                                <w:lang w:val="en-US"/>
                              </w:rPr>
                              <w:t>DUXFORD PRIMARY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BA1C40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.95pt;margin-top:11.35pt;width:455.25pt;height:33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" filled="f" stroked="f">
                <v:path arrowok="t"/>
                <v:textbox>
                  <w:txbxContent>
                    <w:p w:rsidR="00D16CA1" w:rsidRPr="00B554F9" w:rsidRDefault="00B554F9">
                      <w:pPr>
                        <w:pStyle w:val="BasicParagraph"/>
                        <w:rPr>
                          <w:rFonts w:ascii="Arial" w:hAnsi="Arial" w:cs="Arial"/>
                          <w:color w:val="3C3C3B"/>
                          <w:spacing w:val="-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75756"/>
                          <w:spacing w:val="-25"/>
                          <w:sz w:val="50"/>
                          <w:szCs w:val="50"/>
                          <w:lang w:val="en-US"/>
                        </w:rPr>
                        <w:t>DUXFORD PRIMARY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18B5" w:rsidRDefault="00F118B5"/>
    <w:p w:rsidR="00F118B5" w:rsidRDefault="00BA7BF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3093D3" wp14:editId="6BA3DA3E">
                <wp:simplePos x="0" y="0"/>
                <wp:positionH relativeFrom="column">
                  <wp:posOffset>-91440</wp:posOffset>
                </wp:positionH>
                <wp:positionV relativeFrom="paragraph">
                  <wp:posOffset>188595</wp:posOffset>
                </wp:positionV>
                <wp:extent cx="6134100" cy="762000"/>
                <wp:effectExtent l="0" t="0" r="0" b="0"/>
                <wp:wrapSquare wrapText="bothSides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D16CA1" w:rsidRDefault="00E5145E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bCs/>
                                <w:color w:val="575756"/>
                                <w:spacing w:val="-12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75756"/>
                                <w:spacing w:val="-12"/>
                                <w:sz w:val="25"/>
                                <w:szCs w:val="25"/>
                                <w:u w:val="single"/>
                              </w:rPr>
                              <w:t>£3.75 PER SESSION</w:t>
                            </w:r>
                            <w:r w:rsidR="007F4151">
                              <w:rPr>
                                <w:rFonts w:ascii="Arial" w:hAnsi="Arial" w:cs="Arial"/>
                                <w:b/>
                                <w:bCs/>
                                <w:color w:val="575756"/>
                                <w:spacing w:val="-12"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="007F4151" w:rsidRPr="007F4151">
                              <w:rPr>
                                <w:rFonts w:ascii="Arial" w:hAnsi="Arial" w:cs="Arial"/>
                                <w:b/>
                                <w:bCs/>
                                <w:color w:val="575756"/>
                                <w:spacing w:val="-12"/>
                                <w:sz w:val="25"/>
                                <w:szCs w:val="25"/>
                              </w:rPr>
                              <w:t>(or £3.50 when you book the whole term)</w:t>
                            </w:r>
                            <w:r w:rsidRPr="00E5145E">
                              <w:rPr>
                                <w:rFonts w:ascii="Arial" w:hAnsi="Arial" w:cs="Arial"/>
                                <w:b/>
                                <w:bCs/>
                                <w:color w:val="575756"/>
                                <w:spacing w:val="-12"/>
                                <w:sz w:val="25"/>
                                <w:szCs w:val="25"/>
                              </w:rPr>
                              <w:t xml:space="preserve"> =</w:t>
                            </w:r>
                            <w:r w:rsidR="00D16CA1">
                              <w:rPr>
                                <w:rFonts w:ascii="Arial" w:hAnsi="Arial" w:cs="Arial"/>
                                <w:b/>
                                <w:bCs/>
                                <w:color w:val="575756"/>
                                <w:spacing w:val="-12"/>
                                <w:sz w:val="25"/>
                                <w:szCs w:val="25"/>
                              </w:rPr>
                              <w:t xml:space="preserve"> SCHOOL SPORT AND EDUCATION AFTER SCHOOL CLUB PROGRAMME</w:t>
                            </w:r>
                          </w:p>
                          <w:p w:rsidR="00D16CA1" w:rsidRPr="00BA7BFE" w:rsidRDefault="00564D0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bCs/>
                                <w:color w:val="575756"/>
                                <w:spacing w:val="-12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75756"/>
                                <w:spacing w:val="-12"/>
                                <w:sz w:val="25"/>
                                <w:szCs w:val="25"/>
                              </w:rPr>
                              <w:t>SPRING</w:t>
                            </w:r>
                            <w:r w:rsidR="00D16CA1">
                              <w:rPr>
                                <w:rFonts w:ascii="Arial" w:hAnsi="Arial" w:cs="Arial"/>
                                <w:b/>
                                <w:bCs/>
                                <w:color w:val="575756"/>
                                <w:spacing w:val="-12"/>
                                <w:sz w:val="25"/>
                                <w:szCs w:val="25"/>
                              </w:rPr>
                              <w:t xml:space="preserve"> TERM 2019</w:t>
                            </w:r>
                          </w:p>
                          <w:p w:rsidR="00D16CA1" w:rsidRDefault="00D16CA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bCs/>
                                <w:color w:val="575756"/>
                                <w:spacing w:val="-12"/>
                                <w:sz w:val="25"/>
                                <w:szCs w:val="25"/>
                              </w:rPr>
                            </w:pPr>
                          </w:p>
                          <w:p w:rsidR="00D16CA1" w:rsidRDefault="00D16CA1">
                            <w:pPr>
                              <w:ind w:left="709" w:hanging="709"/>
                              <w:rPr>
                                <w:color w:val="3C3C3B"/>
                                <w:spacing w:val="-15"/>
                                <w:sz w:val="25"/>
                                <w:szCs w:val="25"/>
                              </w:rPr>
                            </w:pPr>
                          </w:p>
                          <w:p w:rsidR="00D16CA1" w:rsidRDefault="00D16CA1">
                            <w:pPr>
                              <w:ind w:left="709" w:hanging="70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D3093D3" id="Text Box 4" o:spid="_x0000_s1027" type="#_x0000_t202" style="position:absolute;margin-left:-7.2pt;margin-top:14.85pt;width:483pt;height:6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" filled="f" stroked="f">
                <v:path arrowok="t"/>
                <v:textbox>
                  <w:txbxContent>
                    <w:p w:rsidR="00D16CA1" w:rsidRDefault="00E5145E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bCs/>
                          <w:color w:val="575756"/>
                          <w:spacing w:val="-12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75756"/>
                          <w:spacing w:val="-12"/>
                          <w:sz w:val="25"/>
                          <w:szCs w:val="25"/>
                          <w:u w:val="single"/>
                        </w:rPr>
                        <w:t>£3.75 PER SESSION</w:t>
                      </w:r>
                      <w:r w:rsidR="007F4151">
                        <w:rPr>
                          <w:rFonts w:ascii="Arial" w:hAnsi="Arial" w:cs="Arial"/>
                          <w:b/>
                          <w:bCs/>
                          <w:color w:val="575756"/>
                          <w:spacing w:val="-12"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="007F4151" w:rsidRPr="007F4151">
                        <w:rPr>
                          <w:rFonts w:ascii="Arial" w:hAnsi="Arial" w:cs="Arial"/>
                          <w:b/>
                          <w:bCs/>
                          <w:color w:val="575756"/>
                          <w:spacing w:val="-12"/>
                          <w:sz w:val="25"/>
                          <w:szCs w:val="25"/>
                        </w:rPr>
                        <w:t>(or £3.50 when you book the whole term)</w:t>
                      </w:r>
                      <w:r w:rsidRPr="00E5145E">
                        <w:rPr>
                          <w:rFonts w:ascii="Arial" w:hAnsi="Arial" w:cs="Arial"/>
                          <w:b/>
                          <w:bCs/>
                          <w:color w:val="575756"/>
                          <w:spacing w:val="-12"/>
                          <w:sz w:val="25"/>
                          <w:szCs w:val="25"/>
                        </w:rPr>
                        <w:t xml:space="preserve"> =</w:t>
                      </w:r>
                      <w:r w:rsidR="00D16CA1">
                        <w:rPr>
                          <w:rFonts w:ascii="Arial" w:hAnsi="Arial" w:cs="Arial"/>
                          <w:b/>
                          <w:bCs/>
                          <w:color w:val="575756"/>
                          <w:spacing w:val="-12"/>
                          <w:sz w:val="25"/>
                          <w:szCs w:val="25"/>
                        </w:rPr>
                        <w:t xml:space="preserve"> SCHOOL SPORT AND EDUCATION AFTER SCHOOL CLUB PROGRAMME</w:t>
                      </w:r>
                    </w:p>
                    <w:p w:rsidR="00D16CA1" w:rsidRPr="00BA7BFE" w:rsidRDefault="00564D0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bCs/>
                          <w:color w:val="575756"/>
                          <w:spacing w:val="-12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75756"/>
                          <w:spacing w:val="-12"/>
                          <w:sz w:val="25"/>
                          <w:szCs w:val="25"/>
                        </w:rPr>
                        <w:t>SPRING</w:t>
                      </w:r>
                      <w:r w:rsidR="00D16CA1">
                        <w:rPr>
                          <w:rFonts w:ascii="Arial" w:hAnsi="Arial" w:cs="Arial"/>
                          <w:b/>
                          <w:bCs/>
                          <w:color w:val="575756"/>
                          <w:spacing w:val="-12"/>
                          <w:sz w:val="25"/>
                          <w:szCs w:val="25"/>
                        </w:rPr>
                        <w:t xml:space="preserve"> TERM 2019</w:t>
                      </w:r>
                    </w:p>
                    <w:p w:rsidR="00D16CA1" w:rsidRDefault="00D16CA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bCs/>
                          <w:color w:val="575756"/>
                          <w:spacing w:val="-12"/>
                          <w:sz w:val="25"/>
                          <w:szCs w:val="25"/>
                        </w:rPr>
                      </w:pPr>
                    </w:p>
                    <w:p w:rsidR="00D16CA1" w:rsidRDefault="00D16CA1">
                      <w:pPr>
                        <w:ind w:left="709" w:hanging="709"/>
                        <w:rPr>
                          <w:color w:val="3C3C3B"/>
                          <w:spacing w:val="-15"/>
                          <w:sz w:val="25"/>
                          <w:szCs w:val="25"/>
                        </w:rPr>
                      </w:pPr>
                    </w:p>
                    <w:p w:rsidR="00D16CA1" w:rsidRDefault="00D16CA1">
                      <w:pPr>
                        <w:ind w:left="709" w:hanging="709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18B5" w:rsidRDefault="00F118B5"/>
    <w:p w:rsidR="00F118B5" w:rsidRDefault="00F118B5"/>
    <w:p w:rsidR="00F118B5" w:rsidRDefault="00F118B5"/>
    <w:p w:rsidR="00F118B5" w:rsidRDefault="00564D0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7E37D5F" wp14:editId="0D4D705E">
                <wp:simplePos x="0" y="0"/>
                <wp:positionH relativeFrom="page">
                  <wp:align>right</wp:align>
                </wp:positionH>
                <wp:positionV relativeFrom="paragraph">
                  <wp:posOffset>236220</wp:posOffset>
                </wp:positionV>
                <wp:extent cx="7094220" cy="876300"/>
                <wp:effectExtent l="0" t="0" r="0" b="0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422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D16CA1" w:rsidRPr="00480994" w:rsidRDefault="00E047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D69F00"/>
                                <w:spacing w:val="-16"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D69F00"/>
                                <w:spacing w:val="-16"/>
                                <w:sz w:val="32"/>
                                <w:szCs w:val="20"/>
                              </w:rPr>
                              <w:t>Year 2</w:t>
                            </w:r>
                            <w:bookmarkStart w:id="0" w:name="_GoBack"/>
                            <w:bookmarkEnd w:id="0"/>
                            <w:r w:rsidR="00B554F9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D69F00"/>
                                <w:spacing w:val="-16"/>
                                <w:sz w:val="32"/>
                                <w:szCs w:val="20"/>
                              </w:rPr>
                              <w:t>-4</w:t>
                            </w:r>
                            <w:r w:rsidR="00D16CA1" w:rsidRPr="00480994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D69F00"/>
                                <w:spacing w:val="-16"/>
                                <w:sz w:val="32"/>
                                <w:szCs w:val="20"/>
                              </w:rPr>
                              <w:t xml:space="preserve">  –  for boys and girls  </w:t>
                            </w:r>
                          </w:p>
                          <w:p w:rsidR="00480994" w:rsidRDefault="00B554F9" w:rsidP="009A773C">
                            <w:pPr>
                              <w:rPr>
                                <w:rFonts w:ascii="Arial" w:hAnsi="Arial" w:cs="Arial"/>
                                <w:color w:val="575756"/>
                                <w:spacing w:val="-22"/>
                                <w:kern w:val="22"/>
                                <w:position w:val="2"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D69F00"/>
                                <w:spacing w:val="-16"/>
                                <w:sz w:val="32"/>
                                <w:szCs w:val="20"/>
                              </w:rPr>
                              <w:t>WEDNESDAYS</w:t>
                            </w:r>
                            <w:r w:rsidR="00D16CA1" w:rsidRPr="00480994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D69F00"/>
                                <w:spacing w:val="-16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="00D16CA1" w:rsidRPr="00480994">
                              <w:rPr>
                                <w:rFonts w:ascii="Arial" w:hAnsi="Arial" w:cs="Arial"/>
                                <w:color w:val="575756"/>
                                <w:spacing w:val="-22"/>
                                <w:kern w:val="22"/>
                                <w:position w:val="2"/>
                                <w:sz w:val="32"/>
                                <w:szCs w:val="20"/>
                              </w:rPr>
                              <w:t xml:space="preserve">–  </w:t>
                            </w:r>
                            <w:r w:rsidR="00480994" w:rsidRPr="00480994">
                              <w:rPr>
                                <w:rFonts w:ascii="Arial" w:hAnsi="Arial" w:cs="Arial"/>
                                <w:color w:val="575756"/>
                                <w:spacing w:val="-22"/>
                                <w:kern w:val="22"/>
                                <w:position w:val="2"/>
                                <w:sz w:val="32"/>
                                <w:szCs w:val="20"/>
                              </w:rPr>
                              <w:t xml:space="preserve">  </w:t>
                            </w:r>
                          </w:p>
                          <w:p w:rsidR="00D16CA1" w:rsidRPr="00480994" w:rsidRDefault="00480994" w:rsidP="009A773C">
                            <w:pPr>
                              <w:rPr>
                                <w:rFonts w:ascii="Arial" w:hAnsi="Arial" w:cs="Arial"/>
                                <w:b/>
                                <w:color w:val="575756"/>
                                <w:spacing w:val="-22"/>
                                <w:kern w:val="22"/>
                                <w:position w:val="2"/>
                                <w:sz w:val="32"/>
                                <w:szCs w:val="20"/>
                              </w:rPr>
                            </w:pPr>
                            <w:r w:rsidRPr="00480994">
                              <w:rPr>
                                <w:rFonts w:ascii="Arial" w:hAnsi="Arial" w:cs="Arial"/>
                                <w:color w:val="575756"/>
                                <w:spacing w:val="-22"/>
                                <w:kern w:val="22"/>
                                <w:position w:val="2"/>
                                <w:sz w:val="32"/>
                                <w:szCs w:val="20"/>
                              </w:rPr>
                              <w:t xml:space="preserve">Every week from </w:t>
                            </w:r>
                            <w:r w:rsidR="00B554F9">
                              <w:rPr>
                                <w:rFonts w:ascii="Arial" w:hAnsi="Arial" w:cs="Arial"/>
                                <w:color w:val="575756"/>
                                <w:spacing w:val="-22"/>
                                <w:kern w:val="22"/>
                                <w:position w:val="2"/>
                                <w:sz w:val="32"/>
                                <w:szCs w:val="20"/>
                              </w:rPr>
                              <w:t>15</w:t>
                            </w:r>
                            <w:r w:rsidR="00D16CA1" w:rsidRPr="00480994">
                              <w:rPr>
                                <w:rFonts w:ascii="Arial" w:hAnsi="Arial" w:cs="Arial"/>
                                <w:b/>
                                <w:color w:val="575756"/>
                                <w:spacing w:val="-22"/>
                                <w:kern w:val="22"/>
                                <w:position w:val="2"/>
                                <w:sz w:val="3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80994">
                              <w:rPr>
                                <w:rFonts w:ascii="Arial" w:hAnsi="Arial" w:cs="Arial"/>
                                <w:b/>
                                <w:color w:val="575756"/>
                                <w:spacing w:val="-22"/>
                                <w:kern w:val="22"/>
                                <w:position w:val="2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="00564D0C">
                              <w:rPr>
                                <w:rFonts w:ascii="Arial" w:hAnsi="Arial" w:cs="Arial"/>
                                <w:b/>
                                <w:color w:val="575756"/>
                                <w:spacing w:val="-22"/>
                                <w:kern w:val="22"/>
                                <w:position w:val="2"/>
                                <w:sz w:val="32"/>
                                <w:szCs w:val="20"/>
                              </w:rPr>
                              <w:t>January</w:t>
                            </w:r>
                            <w:r w:rsidR="00D16CA1" w:rsidRPr="00480994">
                              <w:rPr>
                                <w:rFonts w:ascii="Arial" w:hAnsi="Arial" w:cs="Arial"/>
                                <w:b/>
                                <w:color w:val="575756"/>
                                <w:spacing w:val="-22"/>
                                <w:kern w:val="22"/>
                                <w:position w:val="2"/>
                                <w:sz w:val="32"/>
                                <w:szCs w:val="20"/>
                              </w:rPr>
                              <w:t xml:space="preserve"> (</w:t>
                            </w:r>
                            <w:r w:rsidR="00B554F9">
                              <w:rPr>
                                <w:rFonts w:ascii="Arial" w:hAnsi="Arial" w:cs="Arial"/>
                                <w:b/>
                                <w:color w:val="575756"/>
                                <w:spacing w:val="-22"/>
                                <w:kern w:val="22"/>
                                <w:position w:val="2"/>
                                <w:sz w:val="32"/>
                                <w:szCs w:val="20"/>
                              </w:rPr>
                              <w:t xml:space="preserve">15:15 </w:t>
                            </w:r>
                            <w:r w:rsidR="00D16CA1" w:rsidRPr="00480994">
                              <w:rPr>
                                <w:rFonts w:ascii="Arial" w:hAnsi="Arial" w:cs="Arial"/>
                                <w:b/>
                                <w:color w:val="575756"/>
                                <w:spacing w:val="-22"/>
                                <w:kern w:val="22"/>
                                <w:position w:val="2"/>
                                <w:sz w:val="32"/>
                                <w:szCs w:val="20"/>
                              </w:rPr>
                              <w:t>– 16:30)</w:t>
                            </w:r>
                          </w:p>
                          <w:p w:rsidR="00D16CA1" w:rsidRPr="007064D3" w:rsidRDefault="00D16CA1" w:rsidP="009A773C">
                            <w:pPr>
                              <w:rPr>
                                <w:rFonts w:ascii="Arial" w:hAnsi="Arial" w:cs="Arial"/>
                                <w:b/>
                                <w:color w:val="575756"/>
                                <w:spacing w:val="-22"/>
                                <w:kern w:val="22"/>
                                <w:position w:val="2"/>
                                <w:szCs w:val="20"/>
                              </w:rPr>
                            </w:pPr>
                          </w:p>
                          <w:p w:rsidR="00D16CA1" w:rsidRDefault="00D16CA1">
                            <w:pPr>
                              <w:rPr>
                                <w:rFonts w:ascii="Arial" w:hAnsi="Arial" w:cs="Arial"/>
                                <w:color w:val="575756"/>
                                <w:spacing w:val="-22"/>
                                <w:kern w:val="22"/>
                                <w:position w:val="2"/>
                                <w:sz w:val="22"/>
                                <w:szCs w:val="23"/>
                              </w:rPr>
                            </w:pPr>
                          </w:p>
                          <w:p w:rsidR="00D16CA1" w:rsidRDefault="00D16CA1">
                            <w:pPr>
                              <w:rPr>
                                <w:rFonts w:ascii="Arial" w:hAnsi="Arial" w:cs="Arial"/>
                                <w:color w:val="575756"/>
                                <w:spacing w:val="-22"/>
                                <w:kern w:val="22"/>
                                <w:position w:val="2"/>
                                <w:sz w:val="18"/>
                                <w:szCs w:val="23"/>
                              </w:rPr>
                            </w:pPr>
                          </w:p>
                          <w:p w:rsidR="00D16CA1" w:rsidRDefault="00D16CA1">
                            <w:pPr>
                              <w:rPr>
                                <w:rFonts w:ascii="Arial" w:hAnsi="Arial" w:cs="Arial"/>
                                <w:color w:val="575756"/>
                                <w:spacing w:val="-22"/>
                                <w:kern w:val="22"/>
                                <w:position w:val="2"/>
                                <w:sz w:val="23"/>
                                <w:szCs w:val="23"/>
                              </w:rPr>
                            </w:pPr>
                          </w:p>
                          <w:p w:rsidR="00D16CA1" w:rsidRDefault="00D16CA1">
                            <w:pPr>
                              <w:jc w:val="center"/>
                              <w:rPr>
                                <w:rFonts w:ascii="Arial" w:hAnsi="Arial" w:cs="Arial"/>
                                <w:color w:val="575756"/>
                                <w:spacing w:val="-22"/>
                                <w:kern w:val="22"/>
                                <w:position w:val="2"/>
                                <w:sz w:val="23"/>
                                <w:szCs w:val="23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37D5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507.4pt;margin-top:18.6pt;width:558.6pt;height:69pt;z-index:251655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" filled="f" stroked="f">
                <v:path arrowok="t"/>
                <v:textbox>
                  <w:txbxContent>
                    <w:p w:rsidR="00D16CA1" w:rsidRPr="00480994" w:rsidRDefault="00E04716">
                      <w:pPr>
                        <w:rPr>
                          <w:rFonts w:ascii="Arial" w:hAnsi="Arial" w:cs="Arial"/>
                          <w:b/>
                          <w:bCs/>
                          <w:caps/>
                          <w:color w:val="D69F00"/>
                          <w:spacing w:val="-16"/>
                          <w:sz w:val="32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D69F00"/>
                          <w:spacing w:val="-16"/>
                          <w:sz w:val="32"/>
                          <w:szCs w:val="20"/>
                        </w:rPr>
                        <w:t>Year 2</w:t>
                      </w:r>
                      <w:bookmarkStart w:id="1" w:name="_GoBack"/>
                      <w:bookmarkEnd w:id="1"/>
                      <w:r w:rsidR="00B554F9">
                        <w:rPr>
                          <w:rFonts w:ascii="Arial" w:hAnsi="Arial" w:cs="Arial"/>
                          <w:b/>
                          <w:bCs/>
                          <w:caps/>
                          <w:color w:val="D69F00"/>
                          <w:spacing w:val="-16"/>
                          <w:sz w:val="32"/>
                          <w:szCs w:val="20"/>
                        </w:rPr>
                        <w:t>-4</w:t>
                      </w:r>
                      <w:r w:rsidR="00D16CA1" w:rsidRPr="00480994">
                        <w:rPr>
                          <w:rFonts w:ascii="Arial" w:hAnsi="Arial" w:cs="Arial"/>
                          <w:b/>
                          <w:bCs/>
                          <w:caps/>
                          <w:color w:val="D69F00"/>
                          <w:spacing w:val="-16"/>
                          <w:sz w:val="32"/>
                          <w:szCs w:val="20"/>
                        </w:rPr>
                        <w:t xml:space="preserve">  –  for boys and girls  </w:t>
                      </w:r>
                    </w:p>
                    <w:p w:rsidR="00480994" w:rsidRDefault="00B554F9" w:rsidP="009A773C">
                      <w:pPr>
                        <w:rPr>
                          <w:rFonts w:ascii="Arial" w:hAnsi="Arial" w:cs="Arial"/>
                          <w:color w:val="575756"/>
                          <w:spacing w:val="-22"/>
                          <w:kern w:val="22"/>
                          <w:position w:val="2"/>
                          <w:sz w:val="32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D69F00"/>
                          <w:spacing w:val="-16"/>
                          <w:sz w:val="32"/>
                          <w:szCs w:val="20"/>
                        </w:rPr>
                        <w:t>WEDNESDAYS</w:t>
                      </w:r>
                      <w:r w:rsidR="00D16CA1" w:rsidRPr="00480994">
                        <w:rPr>
                          <w:rFonts w:ascii="Arial" w:hAnsi="Arial" w:cs="Arial"/>
                          <w:b/>
                          <w:bCs/>
                          <w:caps/>
                          <w:color w:val="D69F00"/>
                          <w:spacing w:val="-16"/>
                          <w:sz w:val="32"/>
                          <w:szCs w:val="20"/>
                        </w:rPr>
                        <w:t xml:space="preserve"> </w:t>
                      </w:r>
                      <w:r w:rsidR="00D16CA1" w:rsidRPr="00480994">
                        <w:rPr>
                          <w:rFonts w:ascii="Arial" w:hAnsi="Arial" w:cs="Arial"/>
                          <w:color w:val="575756"/>
                          <w:spacing w:val="-22"/>
                          <w:kern w:val="22"/>
                          <w:position w:val="2"/>
                          <w:sz w:val="32"/>
                          <w:szCs w:val="20"/>
                        </w:rPr>
                        <w:t xml:space="preserve">–  </w:t>
                      </w:r>
                      <w:r w:rsidR="00480994" w:rsidRPr="00480994">
                        <w:rPr>
                          <w:rFonts w:ascii="Arial" w:hAnsi="Arial" w:cs="Arial"/>
                          <w:color w:val="575756"/>
                          <w:spacing w:val="-22"/>
                          <w:kern w:val="22"/>
                          <w:position w:val="2"/>
                          <w:sz w:val="32"/>
                          <w:szCs w:val="20"/>
                        </w:rPr>
                        <w:t xml:space="preserve">  </w:t>
                      </w:r>
                    </w:p>
                    <w:p w:rsidR="00D16CA1" w:rsidRPr="00480994" w:rsidRDefault="00480994" w:rsidP="009A773C">
                      <w:pPr>
                        <w:rPr>
                          <w:rFonts w:ascii="Arial" w:hAnsi="Arial" w:cs="Arial"/>
                          <w:b/>
                          <w:color w:val="575756"/>
                          <w:spacing w:val="-22"/>
                          <w:kern w:val="22"/>
                          <w:position w:val="2"/>
                          <w:sz w:val="32"/>
                          <w:szCs w:val="20"/>
                        </w:rPr>
                      </w:pPr>
                      <w:r w:rsidRPr="00480994">
                        <w:rPr>
                          <w:rFonts w:ascii="Arial" w:hAnsi="Arial" w:cs="Arial"/>
                          <w:color w:val="575756"/>
                          <w:spacing w:val="-22"/>
                          <w:kern w:val="22"/>
                          <w:position w:val="2"/>
                          <w:sz w:val="32"/>
                          <w:szCs w:val="20"/>
                        </w:rPr>
                        <w:t xml:space="preserve">Every week from </w:t>
                      </w:r>
                      <w:r w:rsidR="00B554F9">
                        <w:rPr>
                          <w:rFonts w:ascii="Arial" w:hAnsi="Arial" w:cs="Arial"/>
                          <w:color w:val="575756"/>
                          <w:spacing w:val="-22"/>
                          <w:kern w:val="22"/>
                          <w:position w:val="2"/>
                          <w:sz w:val="32"/>
                          <w:szCs w:val="20"/>
                        </w:rPr>
                        <w:t>15</w:t>
                      </w:r>
                      <w:r w:rsidR="00D16CA1" w:rsidRPr="00480994">
                        <w:rPr>
                          <w:rFonts w:ascii="Arial" w:hAnsi="Arial" w:cs="Arial"/>
                          <w:b/>
                          <w:color w:val="575756"/>
                          <w:spacing w:val="-22"/>
                          <w:kern w:val="22"/>
                          <w:position w:val="2"/>
                          <w:sz w:val="32"/>
                          <w:szCs w:val="20"/>
                          <w:vertAlign w:val="superscript"/>
                        </w:rPr>
                        <w:t>th</w:t>
                      </w:r>
                      <w:r w:rsidRPr="00480994">
                        <w:rPr>
                          <w:rFonts w:ascii="Arial" w:hAnsi="Arial" w:cs="Arial"/>
                          <w:b/>
                          <w:color w:val="575756"/>
                          <w:spacing w:val="-22"/>
                          <w:kern w:val="22"/>
                          <w:position w:val="2"/>
                          <w:sz w:val="32"/>
                          <w:szCs w:val="20"/>
                        </w:rPr>
                        <w:t xml:space="preserve"> </w:t>
                      </w:r>
                      <w:r w:rsidR="00564D0C">
                        <w:rPr>
                          <w:rFonts w:ascii="Arial" w:hAnsi="Arial" w:cs="Arial"/>
                          <w:b/>
                          <w:color w:val="575756"/>
                          <w:spacing w:val="-22"/>
                          <w:kern w:val="22"/>
                          <w:position w:val="2"/>
                          <w:sz w:val="32"/>
                          <w:szCs w:val="20"/>
                        </w:rPr>
                        <w:t>January</w:t>
                      </w:r>
                      <w:r w:rsidR="00D16CA1" w:rsidRPr="00480994">
                        <w:rPr>
                          <w:rFonts w:ascii="Arial" w:hAnsi="Arial" w:cs="Arial"/>
                          <w:b/>
                          <w:color w:val="575756"/>
                          <w:spacing w:val="-22"/>
                          <w:kern w:val="22"/>
                          <w:position w:val="2"/>
                          <w:sz w:val="32"/>
                          <w:szCs w:val="20"/>
                        </w:rPr>
                        <w:t xml:space="preserve"> (</w:t>
                      </w:r>
                      <w:r w:rsidR="00B554F9">
                        <w:rPr>
                          <w:rFonts w:ascii="Arial" w:hAnsi="Arial" w:cs="Arial"/>
                          <w:b/>
                          <w:color w:val="575756"/>
                          <w:spacing w:val="-22"/>
                          <w:kern w:val="22"/>
                          <w:position w:val="2"/>
                          <w:sz w:val="32"/>
                          <w:szCs w:val="20"/>
                        </w:rPr>
                        <w:t xml:space="preserve">15:15 </w:t>
                      </w:r>
                      <w:r w:rsidR="00D16CA1" w:rsidRPr="00480994">
                        <w:rPr>
                          <w:rFonts w:ascii="Arial" w:hAnsi="Arial" w:cs="Arial"/>
                          <w:b/>
                          <w:color w:val="575756"/>
                          <w:spacing w:val="-22"/>
                          <w:kern w:val="22"/>
                          <w:position w:val="2"/>
                          <w:sz w:val="32"/>
                          <w:szCs w:val="20"/>
                        </w:rPr>
                        <w:t>– 16:30)</w:t>
                      </w:r>
                    </w:p>
                    <w:p w:rsidR="00D16CA1" w:rsidRPr="007064D3" w:rsidRDefault="00D16CA1" w:rsidP="009A773C">
                      <w:pPr>
                        <w:rPr>
                          <w:rFonts w:ascii="Arial" w:hAnsi="Arial" w:cs="Arial"/>
                          <w:b/>
                          <w:color w:val="575756"/>
                          <w:spacing w:val="-22"/>
                          <w:kern w:val="22"/>
                          <w:position w:val="2"/>
                          <w:szCs w:val="20"/>
                        </w:rPr>
                      </w:pPr>
                    </w:p>
                    <w:p w:rsidR="00D16CA1" w:rsidRDefault="00D16CA1">
                      <w:pPr>
                        <w:rPr>
                          <w:rFonts w:ascii="Arial" w:hAnsi="Arial" w:cs="Arial"/>
                          <w:color w:val="575756"/>
                          <w:spacing w:val="-22"/>
                          <w:kern w:val="22"/>
                          <w:position w:val="2"/>
                          <w:sz w:val="22"/>
                          <w:szCs w:val="23"/>
                        </w:rPr>
                      </w:pPr>
                    </w:p>
                    <w:p w:rsidR="00D16CA1" w:rsidRDefault="00D16CA1">
                      <w:pPr>
                        <w:rPr>
                          <w:rFonts w:ascii="Arial" w:hAnsi="Arial" w:cs="Arial"/>
                          <w:color w:val="575756"/>
                          <w:spacing w:val="-22"/>
                          <w:kern w:val="22"/>
                          <w:position w:val="2"/>
                          <w:sz w:val="18"/>
                          <w:szCs w:val="23"/>
                        </w:rPr>
                      </w:pPr>
                    </w:p>
                    <w:p w:rsidR="00D16CA1" w:rsidRDefault="00D16CA1">
                      <w:pPr>
                        <w:rPr>
                          <w:rFonts w:ascii="Arial" w:hAnsi="Arial" w:cs="Arial"/>
                          <w:color w:val="575756"/>
                          <w:spacing w:val="-22"/>
                          <w:kern w:val="22"/>
                          <w:position w:val="2"/>
                          <w:sz w:val="23"/>
                          <w:szCs w:val="23"/>
                        </w:rPr>
                      </w:pPr>
                    </w:p>
                    <w:p w:rsidR="00D16CA1" w:rsidRDefault="00D16CA1">
                      <w:pPr>
                        <w:jc w:val="center"/>
                        <w:rPr>
                          <w:rFonts w:ascii="Arial" w:hAnsi="Arial" w:cs="Arial"/>
                          <w:color w:val="575756"/>
                          <w:spacing w:val="-22"/>
                          <w:kern w:val="22"/>
                          <w:position w:val="2"/>
                          <w:sz w:val="23"/>
                          <w:szCs w:val="23"/>
                          <w:lang w:val="en-GB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66EDF" w:rsidRDefault="00E66EDF" w:rsidP="00E66EDF">
      <w:pPr>
        <w:pStyle w:val="BasicParagraph"/>
        <w:suppressAutoHyphens/>
        <w:spacing w:line="264" w:lineRule="auto"/>
        <w:rPr>
          <w:rFonts w:ascii="Arial" w:hAnsi="Arial" w:cs="Arial"/>
          <w:b/>
          <w:bCs/>
          <w:caps/>
          <w:color w:val="auto"/>
          <w:spacing w:val="-12"/>
          <w:sz w:val="16"/>
          <w:szCs w:val="16"/>
          <w:u w:val="single"/>
        </w:rPr>
      </w:pPr>
      <w:r>
        <w:rPr>
          <w:rFonts w:ascii="Arial" w:hAnsi="Arial" w:cs="Arial"/>
          <w:b/>
          <w:bCs/>
          <w:caps/>
          <w:color w:val="auto"/>
          <w:spacing w:val="-12"/>
          <w:sz w:val="16"/>
          <w:szCs w:val="16"/>
          <w:u w:val="single"/>
        </w:rPr>
        <w:t>TERM   FEES</w:t>
      </w:r>
    </w:p>
    <w:p w:rsidR="00E66EDF" w:rsidRDefault="00E66EDF" w:rsidP="00E66EDF">
      <w:pPr>
        <w:pStyle w:val="BasicParagraph"/>
        <w:suppressAutoHyphens/>
        <w:spacing w:line="264" w:lineRule="auto"/>
        <w:rPr>
          <w:rFonts w:ascii="Arial" w:hAnsi="Arial" w:cs="Arial"/>
          <w:b/>
          <w:bCs/>
          <w:caps/>
          <w:color w:val="auto"/>
          <w:spacing w:val="-12"/>
          <w:sz w:val="16"/>
          <w:szCs w:val="16"/>
        </w:rPr>
      </w:pPr>
    </w:p>
    <w:p w:rsidR="00E66EDF" w:rsidRDefault="00E66EDF" w:rsidP="00E66EDF">
      <w:pPr>
        <w:pStyle w:val="BasicParagraph"/>
        <w:suppressAutoHyphens/>
        <w:spacing w:line="264" w:lineRule="auto"/>
        <w:rPr>
          <w:rFonts w:ascii="Arial" w:hAnsi="Arial" w:cs="Arial"/>
          <w:b/>
          <w:bCs/>
          <w:caps/>
          <w:color w:val="auto"/>
          <w:spacing w:val="-12"/>
          <w:sz w:val="16"/>
          <w:szCs w:val="16"/>
        </w:rPr>
      </w:pPr>
      <w:r>
        <w:rPr>
          <w:rFonts w:ascii="Arial" w:hAnsi="Arial" w:cs="Arial"/>
          <w:b/>
          <w:bCs/>
          <w:caps/>
          <w:color w:val="auto"/>
          <w:spacing w:val="-12"/>
          <w:sz w:val="16"/>
          <w:szCs w:val="16"/>
        </w:rPr>
        <w:t xml:space="preserve">BOOKING ONLINE AT CUYD.CO.UK or phoning 01223 566500 </w:t>
      </w:r>
    </w:p>
    <w:p w:rsidR="00E66EDF" w:rsidRPr="008F29BD" w:rsidRDefault="00E66EDF" w:rsidP="00E66EDF">
      <w:pPr>
        <w:pStyle w:val="BasicParagraph"/>
        <w:suppressAutoHyphens/>
        <w:spacing w:line="264" w:lineRule="auto"/>
        <w:rPr>
          <w:rFonts w:ascii="Arial" w:hAnsi="Arial" w:cs="Arial"/>
          <w:b/>
          <w:bCs/>
          <w:caps/>
          <w:color w:val="auto"/>
          <w:spacing w:val="-12"/>
          <w:sz w:val="16"/>
          <w:szCs w:val="16"/>
        </w:rPr>
      </w:pPr>
      <w:r w:rsidRPr="008F29BD">
        <w:rPr>
          <w:rFonts w:ascii="Arial" w:hAnsi="Arial" w:cs="Arial"/>
          <w:b/>
          <w:bCs/>
          <w:caps/>
          <w:color w:val="auto"/>
          <w:spacing w:val="-12"/>
          <w:sz w:val="16"/>
          <w:szCs w:val="16"/>
        </w:rPr>
        <w:t xml:space="preserve">from </w:t>
      </w:r>
      <w:r w:rsidR="00564D0C">
        <w:rPr>
          <w:rFonts w:ascii="Arial" w:hAnsi="Arial" w:cs="Arial"/>
          <w:b/>
          <w:bCs/>
          <w:caps/>
          <w:color w:val="auto"/>
          <w:spacing w:val="-12"/>
          <w:sz w:val="16"/>
          <w:szCs w:val="16"/>
        </w:rPr>
        <w:t>12</w:t>
      </w:r>
      <w:r w:rsidRPr="00E66EDF">
        <w:rPr>
          <w:rFonts w:ascii="Arial" w:hAnsi="Arial" w:cs="Arial"/>
          <w:b/>
          <w:bCs/>
          <w:caps/>
          <w:color w:val="auto"/>
          <w:spacing w:val="-12"/>
          <w:sz w:val="16"/>
          <w:szCs w:val="16"/>
          <w:vertAlign w:val="superscript"/>
        </w:rPr>
        <w:t>TH</w:t>
      </w:r>
      <w:r>
        <w:rPr>
          <w:rFonts w:ascii="Arial" w:hAnsi="Arial" w:cs="Arial"/>
          <w:b/>
          <w:bCs/>
          <w:caps/>
          <w:color w:val="auto"/>
          <w:spacing w:val="-12"/>
          <w:sz w:val="16"/>
          <w:szCs w:val="16"/>
        </w:rPr>
        <w:t xml:space="preserve"> </w:t>
      </w:r>
      <w:r w:rsidR="00564D0C">
        <w:rPr>
          <w:rFonts w:ascii="Arial" w:hAnsi="Arial" w:cs="Arial"/>
          <w:b/>
          <w:bCs/>
          <w:caps/>
          <w:color w:val="auto"/>
          <w:spacing w:val="-12"/>
          <w:sz w:val="16"/>
          <w:szCs w:val="16"/>
        </w:rPr>
        <w:t>JANUARY</w:t>
      </w:r>
    </w:p>
    <w:p w:rsidR="00F118B5" w:rsidRDefault="00F118B5"/>
    <w:p w:rsidR="00F118B5" w:rsidRDefault="00F118B5"/>
    <w:p w:rsidR="00F118B5" w:rsidRDefault="00F118B5"/>
    <w:p w:rsidR="00F118B5" w:rsidRDefault="007064D3">
      <w:pPr>
        <w:tabs>
          <w:tab w:val="left" w:pos="378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33EC62" wp14:editId="64005D1E">
                <wp:simplePos x="0" y="0"/>
                <wp:positionH relativeFrom="margin">
                  <wp:posOffset>-635</wp:posOffset>
                </wp:positionH>
                <wp:positionV relativeFrom="paragraph">
                  <wp:posOffset>328295</wp:posOffset>
                </wp:positionV>
                <wp:extent cx="6562725" cy="400050"/>
                <wp:effectExtent l="0" t="0" r="0" b="0"/>
                <wp:wrapSquare wrapText="bothSides"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27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D16CA1" w:rsidRPr="003E5686" w:rsidRDefault="00D16CA1" w:rsidP="003E5686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aps/>
                                <w:color w:val="auto"/>
                                <w:spacing w:val="-1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ZapfDingbatsITC" w:hAnsi="ZapfDingbatsITC" w:cs="ZapfDingbatsITC"/>
                                <w:color w:val="auto"/>
                                <w:spacing w:val="-10"/>
                                <w:sz w:val="16"/>
                                <w:szCs w:val="16"/>
                              </w:rPr>
                              <w:t></w:t>
                            </w:r>
                            <w:r>
                              <w:rPr>
                                <w:rFonts w:ascii="ZapfDingbatsITC" w:hAnsi="ZapfDingbatsITC" w:cs="ZapfDingbatsITC"/>
                                <w:color w:val="auto"/>
                                <w:spacing w:val="-10"/>
                                <w:sz w:val="16"/>
                                <w:szCs w:val="16"/>
                              </w:rPr>
                              <w:t>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auto"/>
                                <w:spacing w:val="-10"/>
                                <w:sz w:val="16"/>
                                <w:szCs w:val="16"/>
                              </w:rPr>
                              <w:t xml:space="preserve">COACHING BY CUFC COACHES </w:t>
                            </w:r>
                            <w:r>
                              <w:rPr>
                                <w:rFonts w:ascii="ZapfDingbatsITC" w:hAnsi="ZapfDingbatsITC" w:cs="ZapfDingbatsITC"/>
                                <w:color w:val="auto"/>
                                <w:spacing w:val="-10"/>
                                <w:sz w:val="16"/>
                                <w:szCs w:val="16"/>
                              </w:rPr>
                              <w:t></w:t>
                            </w:r>
                            <w:r>
                              <w:rPr>
                                <w:rFonts w:ascii="ZapfDingbatsITC" w:hAnsi="ZapfDingbatsITC" w:cs="ZapfDingbatsITC"/>
                                <w:color w:val="auto"/>
                                <w:spacing w:val="-10"/>
                                <w:sz w:val="16"/>
                                <w:szCs w:val="16"/>
                              </w:rPr>
                              <w:t>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auto"/>
                                <w:spacing w:val="-10"/>
                                <w:sz w:val="16"/>
                                <w:szCs w:val="16"/>
                              </w:rPr>
                              <w:t xml:space="preserve">LEARN &amp; ENHaNCE NEW SKILLS </w:t>
                            </w:r>
                            <w:r>
                              <w:rPr>
                                <w:rFonts w:ascii="ZapfDingbatsITC" w:hAnsi="ZapfDingbatsITC" w:cs="ZapfDingbatsITC"/>
                                <w:color w:val="auto"/>
                                <w:spacing w:val="-10"/>
                                <w:sz w:val="16"/>
                                <w:szCs w:val="16"/>
                              </w:rPr>
                              <w:t></w:t>
                            </w:r>
                            <w:r>
                              <w:rPr>
                                <w:rFonts w:ascii="ZapfDingbatsITC" w:hAnsi="ZapfDingbatsITC" w:cs="ZapfDingbatsITC"/>
                                <w:color w:val="auto"/>
                                <w:spacing w:val="-10"/>
                                <w:sz w:val="16"/>
                                <w:szCs w:val="16"/>
                              </w:rPr>
                              <w:t>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auto"/>
                                <w:spacing w:val="-10"/>
                                <w:sz w:val="16"/>
                                <w:szCs w:val="16"/>
                              </w:rPr>
                              <w:t>PLAY IN FUN COMPETITIVE GAMES TO PROMOTE HEALTHY LIVING</w:t>
                            </w:r>
                          </w:p>
                          <w:p w:rsidR="00D16CA1" w:rsidRDefault="00D16CA1">
                            <w:pPr>
                              <w:pStyle w:val="BalloonText"/>
                              <w:suppressAutoHyphens/>
                              <w:rPr>
                                <w:color w:val="3C3C3B"/>
                                <w:spacing w:val="-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533EC62" id="Text Box 7" o:spid="_x0000_s1029" type="#_x0000_t202" style="position:absolute;margin-left:-.05pt;margin-top:25.85pt;width:516.75pt;height:31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" filled="f" stroked="f">
                <v:path arrowok="t"/>
                <v:textbox>
                  <w:txbxContent>
                    <w:p w:rsidR="00D16CA1" w:rsidRPr="003E5686" w:rsidRDefault="00D16CA1" w:rsidP="003E5686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aps/>
                          <w:color w:val="auto"/>
                          <w:spacing w:val="-1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ZapfDingbatsITC" w:hAnsi="ZapfDingbatsITC" w:cs="ZapfDingbatsITC"/>
                          <w:color w:val="auto"/>
                          <w:spacing w:val="-10"/>
                          <w:sz w:val="16"/>
                          <w:szCs w:val="16"/>
                        </w:rPr>
                        <w:t></w:t>
                      </w:r>
                      <w:r>
                        <w:rPr>
                          <w:rFonts w:ascii="ZapfDingbatsITC" w:hAnsi="ZapfDingbatsITC" w:cs="ZapfDingbatsITC"/>
                          <w:color w:val="auto"/>
                          <w:spacing w:val="-10"/>
                          <w:sz w:val="16"/>
                          <w:szCs w:val="16"/>
                        </w:rPr>
                        <w:t></w:t>
                      </w:r>
                      <w:r>
                        <w:rPr>
                          <w:rFonts w:ascii="Arial" w:hAnsi="Arial" w:cs="Arial"/>
                          <w:caps/>
                          <w:color w:val="auto"/>
                          <w:spacing w:val="-10"/>
                          <w:sz w:val="16"/>
                          <w:szCs w:val="16"/>
                        </w:rPr>
                        <w:t xml:space="preserve">COACHING BY CUFC COACHES </w:t>
                      </w:r>
                      <w:r>
                        <w:rPr>
                          <w:rFonts w:ascii="ZapfDingbatsITC" w:hAnsi="ZapfDingbatsITC" w:cs="ZapfDingbatsITC"/>
                          <w:color w:val="auto"/>
                          <w:spacing w:val="-10"/>
                          <w:sz w:val="16"/>
                          <w:szCs w:val="16"/>
                        </w:rPr>
                        <w:t></w:t>
                      </w:r>
                      <w:r>
                        <w:rPr>
                          <w:rFonts w:ascii="ZapfDingbatsITC" w:hAnsi="ZapfDingbatsITC" w:cs="ZapfDingbatsITC"/>
                          <w:color w:val="auto"/>
                          <w:spacing w:val="-10"/>
                          <w:sz w:val="16"/>
                          <w:szCs w:val="16"/>
                        </w:rPr>
                        <w:t></w:t>
                      </w:r>
                      <w:r>
                        <w:rPr>
                          <w:rFonts w:ascii="Arial" w:hAnsi="Arial" w:cs="Arial"/>
                          <w:caps/>
                          <w:color w:val="auto"/>
                          <w:spacing w:val="-10"/>
                          <w:sz w:val="16"/>
                          <w:szCs w:val="16"/>
                        </w:rPr>
                        <w:t xml:space="preserve">LEARN &amp; ENHaNCE NEW SKILLS </w:t>
                      </w:r>
                      <w:r>
                        <w:rPr>
                          <w:rFonts w:ascii="ZapfDingbatsITC" w:hAnsi="ZapfDingbatsITC" w:cs="ZapfDingbatsITC"/>
                          <w:color w:val="auto"/>
                          <w:spacing w:val="-10"/>
                          <w:sz w:val="16"/>
                          <w:szCs w:val="16"/>
                        </w:rPr>
                        <w:t></w:t>
                      </w:r>
                      <w:r>
                        <w:rPr>
                          <w:rFonts w:ascii="ZapfDingbatsITC" w:hAnsi="ZapfDingbatsITC" w:cs="ZapfDingbatsITC"/>
                          <w:color w:val="auto"/>
                          <w:spacing w:val="-10"/>
                          <w:sz w:val="16"/>
                          <w:szCs w:val="16"/>
                        </w:rPr>
                        <w:t></w:t>
                      </w:r>
                      <w:r>
                        <w:rPr>
                          <w:rFonts w:ascii="Arial" w:hAnsi="Arial" w:cs="Arial"/>
                          <w:caps/>
                          <w:color w:val="auto"/>
                          <w:spacing w:val="-10"/>
                          <w:sz w:val="16"/>
                          <w:szCs w:val="16"/>
                        </w:rPr>
                        <w:t>PLAY IN FUN COMPETITIVE GAMES TO PROMOTE HEALTHY LIVING</w:t>
                      </w:r>
                    </w:p>
                    <w:p w:rsidR="00D16CA1" w:rsidRDefault="00D16CA1">
                      <w:pPr>
                        <w:pStyle w:val="BalloonText"/>
                        <w:suppressAutoHyphens/>
                        <w:rPr>
                          <w:color w:val="3C3C3B"/>
                          <w:spacing w:val="-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118B5" w:rsidRDefault="00F118B5"/>
    <w:p w:rsidR="00F118B5" w:rsidRDefault="00F118B5"/>
    <w:p w:rsidR="00F118B5" w:rsidRDefault="00F118B5"/>
    <w:p w:rsidR="00F118B5" w:rsidRDefault="00F118B5"/>
    <w:p w:rsidR="00F118B5" w:rsidRDefault="00187D64">
      <w:pPr>
        <w:tabs>
          <w:tab w:val="left" w:pos="7980"/>
        </w:tabs>
      </w:pPr>
      <w:r>
        <w:tab/>
      </w:r>
    </w:p>
    <w:p w:rsidR="00E66EDF" w:rsidRDefault="00E66EDF"/>
    <w:p w:rsidR="00E66EDF" w:rsidRDefault="00E66ED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D25188" wp14:editId="3D8EA181">
                <wp:simplePos x="0" y="0"/>
                <wp:positionH relativeFrom="margin">
                  <wp:posOffset>-312419</wp:posOffset>
                </wp:positionH>
                <wp:positionV relativeFrom="paragraph">
                  <wp:posOffset>965201</wp:posOffset>
                </wp:positionV>
                <wp:extent cx="1828800" cy="1828800"/>
                <wp:effectExtent l="0" t="742950" r="0" b="7416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5208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6EDF" w:rsidRDefault="00E66EDF" w:rsidP="00E66ED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ONLINE &amp; </w:t>
                            </w: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6731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TELEPHONE</w:t>
                            </w:r>
                          </w:p>
                          <w:p w:rsidR="00E66EDF" w:rsidRDefault="00E66EDF" w:rsidP="00E66ED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BOOKING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6D25188" id="_x0000_s1030" type="#_x0000_t202" style="position:absolute;margin-left:-24.6pt;margin-top:76pt;width:2in;height:2in;rotation:-1253834fd;z-index:2516618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" filled="f" stroked="f">
                <v:textbox style="mso-fit-shape-to-text:t">
                  <w:txbxContent>
                    <w:p w:rsidR="00E66EDF" w:rsidRDefault="00E66EDF" w:rsidP="00E66EDF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ONLINE &amp; </w:t>
                      </w: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textOutline w14:w="6731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TELEPHONE</w:t>
                      </w:r>
                    </w:p>
                    <w:p w:rsidR="00E66EDF" w:rsidRDefault="00E66EDF" w:rsidP="00E66EDF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BOOKING ONLY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E66EDF" w:rsidRDefault="00E66EDF" w:rsidP="00E66EDF">
      <w:pPr>
        <w:pStyle w:val="BasicParagraph"/>
        <w:suppressAutoHyphens/>
        <w:jc w:val="center"/>
        <w:rPr>
          <w:rFonts w:ascii="Arial" w:hAnsi="Arial" w:cs="Arial"/>
          <w:bCs/>
          <w:caps/>
          <w:color w:val="262626"/>
          <w:spacing w:val="-16"/>
          <w:sz w:val="88"/>
          <w:szCs w:val="88"/>
        </w:rPr>
      </w:pPr>
      <w:r>
        <w:rPr>
          <w:rFonts w:ascii="Arial" w:hAnsi="Arial" w:cs="Arial"/>
          <w:bCs/>
          <w:caps/>
          <w:noProof/>
          <w:color w:val="262626"/>
          <w:spacing w:val="-16"/>
          <w:sz w:val="88"/>
          <w:szCs w:val="8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2607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49530</wp:posOffset>
                </wp:positionV>
                <wp:extent cx="6812280" cy="5852160"/>
                <wp:effectExtent l="0" t="0" r="26670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280" cy="585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C6802D4" id="Rectangle 1" o:spid="_x0000_s1026" style="position:absolute;margin-left:0;margin-top:3.9pt;width:536.4pt;height:460.8pt;z-index:-251663873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Cs/>
          <w:caps/>
          <w:color w:val="262626"/>
          <w:spacing w:val="-16"/>
          <w:sz w:val="88"/>
          <w:szCs w:val="88"/>
        </w:rPr>
        <w:t>HOW TO BOOK ONLINE:</w:t>
      </w:r>
    </w:p>
    <w:p w:rsidR="00E66EDF" w:rsidRPr="00257D7A" w:rsidRDefault="00E66EDF" w:rsidP="00E66EDF">
      <w:pPr>
        <w:pStyle w:val="BasicParagraph"/>
        <w:suppressAutoHyphens/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</w:pPr>
      <w:r>
        <w:rPr>
          <w:rFonts w:ascii="Arial" w:hAnsi="Arial" w:cs="Arial"/>
          <w:color w:val="262626"/>
          <w:spacing w:val="-22"/>
          <w:kern w:val="22"/>
          <w:position w:val="2"/>
          <w:sz w:val="44"/>
          <w:szCs w:val="44"/>
        </w:rPr>
        <w:t xml:space="preserve">1. </w:t>
      </w:r>
      <w:r w:rsidRPr="00257D7A"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  <w:t>VISIT WWW.CUYD.CO.UK</w:t>
      </w:r>
    </w:p>
    <w:p w:rsidR="00E66EDF" w:rsidRPr="00257D7A" w:rsidRDefault="00E66EDF" w:rsidP="00E66EDF">
      <w:pPr>
        <w:pStyle w:val="BasicParagraph"/>
        <w:suppressAutoHyphens/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</w:pPr>
      <w:r w:rsidRPr="00257D7A"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  <w:t xml:space="preserve">2. CLICK ON ‘MY ACCOUNT’ – SIGN-IN OR CREATE  AN  </w:t>
      </w:r>
    </w:p>
    <w:p w:rsidR="00E66EDF" w:rsidRPr="00257D7A" w:rsidRDefault="00E66EDF" w:rsidP="00E66EDF">
      <w:pPr>
        <w:pStyle w:val="BasicParagraph"/>
        <w:suppressAutoHyphens/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</w:pPr>
      <w:r w:rsidRPr="00257D7A"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  <w:t xml:space="preserve">    ACCOUNT</w:t>
      </w:r>
    </w:p>
    <w:p w:rsidR="00E66EDF" w:rsidRPr="00257D7A" w:rsidRDefault="00E66EDF" w:rsidP="00E66EDF">
      <w:pPr>
        <w:pStyle w:val="BasicParagraph"/>
        <w:suppressAutoHyphens/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</w:pPr>
      <w:r w:rsidRPr="00257D7A"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  <w:t xml:space="preserve">3. CLICK ON ‘SCHOOLS’ </w:t>
      </w:r>
    </w:p>
    <w:p w:rsidR="00E66EDF" w:rsidRPr="00257D7A" w:rsidRDefault="00E66EDF" w:rsidP="00E66EDF">
      <w:pPr>
        <w:pStyle w:val="BasicParagraph"/>
        <w:suppressAutoHyphens/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</w:pPr>
      <w:r w:rsidRPr="00257D7A"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  <w:t>4. SELECT ‘</w:t>
      </w:r>
      <w:r w:rsidR="00B04803"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  <w:t>DUXFORD PRIMARY SCHOOL’</w:t>
      </w:r>
    </w:p>
    <w:p w:rsidR="00E66EDF" w:rsidRPr="00257D7A" w:rsidRDefault="00E66EDF" w:rsidP="00E66EDF">
      <w:pPr>
        <w:pStyle w:val="BasicParagraph"/>
        <w:suppressAutoHyphens/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</w:pPr>
      <w:r w:rsidRPr="00257D7A"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  <w:t>5. CLICK ON 'BOOK NOW’</w:t>
      </w:r>
    </w:p>
    <w:p w:rsidR="00E66EDF" w:rsidRPr="00257D7A" w:rsidRDefault="00E66EDF" w:rsidP="00E66EDF">
      <w:pPr>
        <w:pStyle w:val="BasicParagraph"/>
        <w:suppressAutoHyphens/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</w:pPr>
      <w:r w:rsidRPr="00257D7A"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  <w:t xml:space="preserve">6. SELECT SESSIONS </w:t>
      </w:r>
    </w:p>
    <w:p w:rsidR="00E66EDF" w:rsidRPr="00257D7A" w:rsidRDefault="00E66EDF" w:rsidP="00E66EDF">
      <w:pPr>
        <w:pStyle w:val="BasicParagraph"/>
        <w:suppressAutoHyphens/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</w:pPr>
      <w:r w:rsidRPr="00257D7A"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  <w:t>7. CLICK ON ‘BOOK  &amp; CHECKOUT’</w:t>
      </w:r>
    </w:p>
    <w:p w:rsidR="00E66EDF" w:rsidRPr="00257D7A" w:rsidRDefault="00E66EDF" w:rsidP="00E66EDF">
      <w:pPr>
        <w:pStyle w:val="BasicParagraph"/>
        <w:suppressAutoHyphens/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</w:pPr>
      <w:r w:rsidRPr="00257D7A">
        <w:rPr>
          <w:rFonts w:ascii="Arial" w:hAnsi="Arial" w:cs="Arial"/>
          <w:color w:val="auto"/>
          <w:spacing w:val="-22"/>
          <w:kern w:val="22"/>
          <w:position w:val="2"/>
          <w:sz w:val="44"/>
          <w:szCs w:val="44"/>
        </w:rPr>
        <w:t xml:space="preserve">8. FOLLOW  INSTRUCTIONS                                                               </w:t>
      </w:r>
    </w:p>
    <w:p w:rsidR="00E66EDF" w:rsidRDefault="00E66EDF" w:rsidP="00E66EDF">
      <w:pPr>
        <w:pStyle w:val="BasicParagraph"/>
        <w:suppressAutoHyphens/>
        <w:rPr>
          <w:rFonts w:ascii="Arial" w:hAnsi="Arial" w:cs="Arial"/>
          <w:color w:val="FFD966"/>
          <w:spacing w:val="-22"/>
          <w:kern w:val="22"/>
          <w:position w:val="2"/>
          <w:sz w:val="44"/>
          <w:szCs w:val="44"/>
        </w:rPr>
      </w:pPr>
    </w:p>
    <w:p w:rsidR="00E66EDF" w:rsidRDefault="00E66EDF" w:rsidP="00E66EDF">
      <w:pPr>
        <w:pStyle w:val="BasicParagraph"/>
        <w:suppressAutoHyphens/>
        <w:jc w:val="center"/>
        <w:rPr>
          <w:rFonts w:ascii="Arial" w:hAnsi="Arial" w:cs="Arial"/>
          <w:b/>
          <w:color w:val="FF0000"/>
          <w:spacing w:val="-22"/>
          <w:kern w:val="22"/>
          <w:position w:val="2"/>
          <w:sz w:val="36"/>
          <w:szCs w:val="36"/>
        </w:rPr>
      </w:pPr>
      <w:r w:rsidRPr="008F0FFD">
        <w:rPr>
          <w:rFonts w:ascii="Arial" w:hAnsi="Arial" w:cs="Arial"/>
          <w:b/>
          <w:color w:val="auto"/>
          <w:spacing w:val="-22"/>
          <w:kern w:val="22"/>
          <w:position w:val="2"/>
          <w:sz w:val="36"/>
          <w:szCs w:val="36"/>
        </w:rPr>
        <w:t xml:space="preserve">PLEASE NOTE: BOOKING GOES LIVE ON </w:t>
      </w:r>
      <w:r w:rsidR="00564D0C">
        <w:rPr>
          <w:rFonts w:ascii="Arial" w:hAnsi="Arial" w:cs="Arial"/>
          <w:b/>
          <w:color w:val="auto"/>
          <w:spacing w:val="-22"/>
          <w:kern w:val="22"/>
          <w:position w:val="2"/>
          <w:sz w:val="36"/>
          <w:szCs w:val="36"/>
        </w:rPr>
        <w:t>12/01/20</w:t>
      </w:r>
    </w:p>
    <w:p w:rsidR="00E66EDF" w:rsidRDefault="00E66EDF" w:rsidP="00E66EDF">
      <w:pPr>
        <w:pStyle w:val="BasicParagraph"/>
        <w:suppressAutoHyphens/>
        <w:jc w:val="center"/>
        <w:rPr>
          <w:rFonts w:ascii="Arial" w:hAnsi="Arial" w:cs="Arial"/>
          <w:color w:val="262626"/>
          <w:spacing w:val="-22"/>
          <w:kern w:val="22"/>
          <w:position w:val="2"/>
          <w:sz w:val="44"/>
          <w:szCs w:val="44"/>
        </w:rPr>
      </w:pPr>
      <w:r>
        <w:rPr>
          <w:rFonts w:ascii="Arial" w:hAnsi="Arial" w:cs="Arial"/>
          <w:color w:val="262626"/>
          <w:spacing w:val="-22"/>
          <w:kern w:val="22"/>
          <w:position w:val="2"/>
          <w:sz w:val="44"/>
          <w:szCs w:val="44"/>
        </w:rPr>
        <w:t>FOR ASSISTANCE CALL OUR OFFICE ON: 01223 566500</w:t>
      </w:r>
    </w:p>
    <w:p w:rsidR="007064D3" w:rsidRDefault="00E66ED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C3F5B5A" wp14:editId="45A04F81">
                <wp:simplePos x="0" y="0"/>
                <wp:positionH relativeFrom="margin">
                  <wp:posOffset>-297180</wp:posOffset>
                </wp:positionH>
                <wp:positionV relativeFrom="paragraph">
                  <wp:posOffset>2384425</wp:posOffset>
                </wp:positionV>
                <wp:extent cx="1828800" cy="1828800"/>
                <wp:effectExtent l="0" t="742950" r="0" b="7416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5208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6EDF" w:rsidRDefault="00E66EDF" w:rsidP="00E66ED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ONLINE &amp; </w:t>
                            </w: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6731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TELEPHONE</w:t>
                            </w:r>
                          </w:p>
                          <w:p w:rsidR="00E66EDF" w:rsidRDefault="00E66EDF" w:rsidP="00E66ED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BOOKING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C3F5B5A" id="Text Box 10" o:spid="_x0000_s1031" type="#_x0000_t202" style="position:absolute;margin-left:-23.4pt;margin-top:187.75pt;width:2in;height:2in;rotation:-1253834fd;z-index:2516597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" filled="f" stroked="f">
                <v:textbox style="mso-fit-shape-to-text:t">
                  <w:txbxContent>
                    <w:p w:rsidR="00E66EDF" w:rsidRDefault="00E66EDF" w:rsidP="00E66EDF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ONLINE &amp; </w:t>
                      </w: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textOutline w14:w="6731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TELEPHONE</w:t>
                      </w:r>
                    </w:p>
                    <w:p w:rsidR="00E66EDF" w:rsidRDefault="00E66EDF" w:rsidP="00E66EDF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BOOKING ONLY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064D3">
      <w:headerReference w:type="default" r:id="rId7"/>
      <w:pgSz w:w="11901" w:h="16817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755" w:rsidRDefault="00443755">
      <w:r>
        <w:separator/>
      </w:r>
    </w:p>
  </w:endnote>
  <w:endnote w:type="continuationSeparator" w:id="0">
    <w:p w:rsidR="00443755" w:rsidRDefault="00443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pfDingbatsITC">
    <w:altName w:val="Zapf Dingbats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755" w:rsidRDefault="00443755">
      <w:r>
        <w:separator/>
      </w:r>
    </w:p>
  </w:footnote>
  <w:footnote w:type="continuationSeparator" w:id="0">
    <w:p w:rsidR="00443755" w:rsidRDefault="004437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CA1" w:rsidRDefault="00D16CA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6660" cy="10691495"/>
          <wp:effectExtent l="0" t="0" r="2540" b="1905"/>
          <wp:wrapNone/>
          <wp:docPr id="2" name="Picture 2" descr="School-club-poster-with-slip-H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-club-poster-with-slip-H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8B5"/>
    <w:rsid w:val="0003733E"/>
    <w:rsid w:val="00187D64"/>
    <w:rsid w:val="00197836"/>
    <w:rsid w:val="0022510A"/>
    <w:rsid w:val="00257D7A"/>
    <w:rsid w:val="002644CF"/>
    <w:rsid w:val="00296226"/>
    <w:rsid w:val="002A2B33"/>
    <w:rsid w:val="002E60AE"/>
    <w:rsid w:val="003B2AC0"/>
    <w:rsid w:val="003E2F3C"/>
    <w:rsid w:val="003E5686"/>
    <w:rsid w:val="003F0557"/>
    <w:rsid w:val="00443755"/>
    <w:rsid w:val="00480994"/>
    <w:rsid w:val="00564D0C"/>
    <w:rsid w:val="00583F56"/>
    <w:rsid w:val="005A4FC6"/>
    <w:rsid w:val="006266E6"/>
    <w:rsid w:val="006351C2"/>
    <w:rsid w:val="00655DDA"/>
    <w:rsid w:val="00676158"/>
    <w:rsid w:val="006870A2"/>
    <w:rsid w:val="007064D3"/>
    <w:rsid w:val="007F4151"/>
    <w:rsid w:val="00821F8A"/>
    <w:rsid w:val="008F0FFD"/>
    <w:rsid w:val="008F29BD"/>
    <w:rsid w:val="00954663"/>
    <w:rsid w:val="009A4455"/>
    <w:rsid w:val="009A773C"/>
    <w:rsid w:val="00AB7FAF"/>
    <w:rsid w:val="00B04803"/>
    <w:rsid w:val="00B554F9"/>
    <w:rsid w:val="00BA7BFE"/>
    <w:rsid w:val="00BE2D00"/>
    <w:rsid w:val="00C9433E"/>
    <w:rsid w:val="00D16CA1"/>
    <w:rsid w:val="00E04716"/>
    <w:rsid w:val="00E5145E"/>
    <w:rsid w:val="00E66EDF"/>
    <w:rsid w:val="00F118B5"/>
    <w:rsid w:val="00F77C2A"/>
    <w:rsid w:val="00FA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760E96A8-517D-4F46-9687-49A68E8A3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asicParagraph">
    <w:name w:val="[Basic Paragraph]"/>
    <w:basedOn w:val="Normal"/>
    <w:uiPriority w:val="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257D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AA7135-F786-4E38-AFB2-B8EF4BE34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62BECF57</Template>
  <TotalTime>0</TotalTime>
  <Pages>2</Pages>
  <Words>81</Words>
  <Characters>468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Identity Creative</Company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Barnes</dc:creator>
  <cp:lastModifiedBy>Rigby Vicky</cp:lastModifiedBy>
  <cp:revision>2</cp:revision>
  <cp:lastPrinted>2019-04-02T12:54:00Z</cp:lastPrinted>
  <dcterms:created xsi:type="dcterms:W3CDTF">2020-01-13T14:10:00Z</dcterms:created>
  <dcterms:modified xsi:type="dcterms:W3CDTF">2020-01-13T14:10:00Z</dcterms:modified>
</cp:coreProperties>
</file>